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1AEF4" w14:textId="40ED1717" w:rsidR="00E5331F" w:rsidRDefault="009C2EC1" w:rsidP="0088586F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B8FCC" wp14:editId="09D0B8F5">
                <wp:simplePos x="0" y="0"/>
                <wp:positionH relativeFrom="column">
                  <wp:posOffset>-492337</wp:posOffset>
                </wp:positionH>
                <wp:positionV relativeFrom="paragraph">
                  <wp:posOffset>-564304</wp:posOffset>
                </wp:positionV>
                <wp:extent cx="2736427" cy="1388956"/>
                <wp:effectExtent l="0" t="0" r="0" b="0"/>
                <wp:wrapNone/>
                <wp:docPr id="7720415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427" cy="1388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EF4CC1" w14:textId="77777777" w:rsidR="009C2EC1" w:rsidRPr="009C2EC1" w:rsidRDefault="009C2EC1" w:rsidP="009C2EC1">
                            <w:pPr>
                              <w:pStyle w:val="KeinLeerraum"/>
                              <w:rPr>
                                <w:rFonts w:ascii="ADLaM Display" w:hAnsi="ADLaM Display" w:cs="ADLaM Display"/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9C2EC1">
                              <w:rPr>
                                <w:rFonts w:ascii="ADLaM Display" w:hAnsi="ADLaM Display" w:cs="ADLaM Display"/>
                                <w:color w:val="00B0F0"/>
                                <w:sz w:val="48"/>
                                <w:szCs w:val="48"/>
                              </w:rPr>
                              <w:t>2026</w:t>
                            </w:r>
                          </w:p>
                          <w:p w14:paraId="346079B5" w14:textId="77777777" w:rsidR="009C2EC1" w:rsidRPr="009C2EC1" w:rsidRDefault="009C2EC1" w:rsidP="009C2EC1">
                            <w:pPr>
                              <w:pStyle w:val="KeinLeerraum"/>
                              <w:rPr>
                                <w:rFonts w:ascii="ADLaM Display" w:hAnsi="ADLaM Display" w:cs="ADLaM Display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C2EC1">
                              <w:rPr>
                                <w:rFonts w:ascii="ADLaM Display" w:hAnsi="ADLaM Display" w:cs="ADLaM Display"/>
                                <w:color w:val="FFFFFF" w:themeColor="background1"/>
                                <w:sz w:val="36"/>
                                <w:szCs w:val="36"/>
                              </w:rPr>
                              <w:t>EUROPEAN DEAF</w:t>
                            </w:r>
                          </w:p>
                          <w:p w14:paraId="7429D650" w14:textId="77777777" w:rsidR="009C2EC1" w:rsidRPr="009C2EC1" w:rsidRDefault="009C2EC1" w:rsidP="009C2EC1">
                            <w:pPr>
                              <w:pStyle w:val="KeinLeerraum"/>
                              <w:rPr>
                                <w:rFonts w:ascii="ADLaM Display" w:hAnsi="ADLaM Display" w:cs="ADLaM Display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C2EC1">
                              <w:rPr>
                                <w:rFonts w:ascii="ADLaM Display" w:hAnsi="ADLaM Display" w:cs="ADLaM Display"/>
                                <w:color w:val="FFFFFF" w:themeColor="background1"/>
                                <w:sz w:val="36"/>
                                <w:szCs w:val="36"/>
                              </w:rPr>
                              <w:t>SWIMMING</w:t>
                            </w:r>
                          </w:p>
                          <w:p w14:paraId="040FB8CC" w14:textId="77777777" w:rsidR="009C2EC1" w:rsidRPr="009C2EC1" w:rsidRDefault="009C2EC1" w:rsidP="009C2EC1">
                            <w:pPr>
                              <w:pStyle w:val="KeinLeerraum"/>
                              <w:rPr>
                                <w:rFonts w:ascii="ADLaM Display" w:hAnsi="ADLaM Display" w:cs="ADLaM Display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C2EC1">
                              <w:rPr>
                                <w:rFonts w:ascii="ADLaM Display" w:hAnsi="ADLaM Display" w:cs="ADLaM Display"/>
                                <w:color w:val="FFFFFF" w:themeColor="background1"/>
                                <w:sz w:val="36"/>
                                <w:szCs w:val="36"/>
                              </w:rPr>
                              <w:t>CHAMPIONSHIPS</w:t>
                            </w:r>
                          </w:p>
                          <w:p w14:paraId="65354F48" w14:textId="77777777" w:rsidR="009C2EC1" w:rsidRDefault="009C2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B8FCC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38.75pt;margin-top:-44.45pt;width:215.45pt;height:10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" filled="f" stroked="f" strokeweight=".5pt">
                <v:textbox>
                  <w:txbxContent>
                    <w:p w14:paraId="61EF4CC1" w14:textId="77777777" w:rsidR="009C2EC1" w:rsidRPr="009C2EC1" w:rsidRDefault="009C2EC1" w:rsidP="009C2EC1">
                      <w:pPr>
                        <w:pStyle w:val="KeinLeerraum"/>
                        <w:rPr>
                          <w:rFonts w:ascii="ADLaM Display" w:hAnsi="ADLaM Display" w:cs="ADLaM Display"/>
                          <w:color w:val="00B0F0"/>
                          <w:sz w:val="48"/>
                          <w:szCs w:val="48"/>
                        </w:rPr>
                      </w:pPr>
                      <w:r w:rsidRPr="009C2EC1">
                        <w:rPr>
                          <w:rFonts w:ascii="ADLaM Display" w:hAnsi="ADLaM Display" w:cs="ADLaM Display"/>
                          <w:color w:val="00B0F0"/>
                          <w:sz w:val="48"/>
                          <w:szCs w:val="48"/>
                        </w:rPr>
                        <w:t>2026</w:t>
                      </w:r>
                    </w:p>
                    <w:p w14:paraId="346079B5" w14:textId="77777777" w:rsidR="009C2EC1" w:rsidRPr="009C2EC1" w:rsidRDefault="009C2EC1" w:rsidP="009C2EC1">
                      <w:pPr>
                        <w:pStyle w:val="KeinLeerraum"/>
                        <w:rPr>
                          <w:rFonts w:ascii="ADLaM Display" w:hAnsi="ADLaM Display" w:cs="ADLaM Display"/>
                          <w:color w:val="FFFFFF" w:themeColor="background1"/>
                          <w:sz w:val="36"/>
                          <w:szCs w:val="36"/>
                        </w:rPr>
                      </w:pPr>
                      <w:r w:rsidRPr="009C2EC1">
                        <w:rPr>
                          <w:rFonts w:ascii="ADLaM Display" w:hAnsi="ADLaM Display" w:cs="ADLaM Display"/>
                          <w:color w:val="FFFFFF" w:themeColor="background1"/>
                          <w:sz w:val="36"/>
                          <w:szCs w:val="36"/>
                        </w:rPr>
                        <w:t>EUROPEAN DEAF</w:t>
                      </w:r>
                    </w:p>
                    <w:p w14:paraId="7429D650" w14:textId="77777777" w:rsidR="009C2EC1" w:rsidRPr="009C2EC1" w:rsidRDefault="009C2EC1" w:rsidP="009C2EC1">
                      <w:pPr>
                        <w:pStyle w:val="KeinLeerraum"/>
                        <w:rPr>
                          <w:rFonts w:ascii="ADLaM Display" w:hAnsi="ADLaM Display" w:cs="ADLaM Display"/>
                          <w:color w:val="FFFFFF" w:themeColor="background1"/>
                          <w:sz w:val="36"/>
                          <w:szCs w:val="36"/>
                        </w:rPr>
                      </w:pPr>
                      <w:r w:rsidRPr="009C2EC1">
                        <w:rPr>
                          <w:rFonts w:ascii="ADLaM Display" w:hAnsi="ADLaM Display" w:cs="ADLaM Display"/>
                          <w:color w:val="FFFFFF" w:themeColor="background1"/>
                          <w:sz w:val="36"/>
                          <w:szCs w:val="36"/>
                        </w:rPr>
                        <w:t>SWIMMING</w:t>
                      </w:r>
                    </w:p>
                    <w:p w14:paraId="040FB8CC" w14:textId="77777777" w:rsidR="009C2EC1" w:rsidRPr="009C2EC1" w:rsidRDefault="009C2EC1" w:rsidP="009C2EC1">
                      <w:pPr>
                        <w:pStyle w:val="KeinLeerraum"/>
                        <w:rPr>
                          <w:rFonts w:ascii="ADLaM Display" w:hAnsi="ADLaM Display" w:cs="ADLaM Display"/>
                          <w:color w:val="FFFFFF" w:themeColor="background1"/>
                          <w:sz w:val="36"/>
                          <w:szCs w:val="36"/>
                        </w:rPr>
                      </w:pPr>
                      <w:r w:rsidRPr="009C2EC1">
                        <w:rPr>
                          <w:rFonts w:ascii="ADLaM Display" w:hAnsi="ADLaM Display" w:cs="ADLaM Display"/>
                          <w:color w:val="FFFFFF" w:themeColor="background1"/>
                          <w:sz w:val="36"/>
                          <w:szCs w:val="36"/>
                        </w:rPr>
                        <w:t>CHAMPIONSHIPS</w:t>
                      </w:r>
                    </w:p>
                    <w:p w14:paraId="65354F48" w14:textId="77777777" w:rsidR="009C2EC1" w:rsidRDefault="009C2EC1"/>
                  </w:txbxContent>
                </v:textbox>
              </v:shape>
            </w:pict>
          </mc:Fallback>
        </mc:AlternateContent>
      </w:r>
    </w:p>
    <w:p w14:paraId="2C81A367" w14:textId="75D61F1C" w:rsidR="00E5331F" w:rsidRDefault="00E5331F" w:rsidP="0088586F">
      <w:pPr>
        <w:rPr>
          <w:rFonts w:ascii="Arial" w:hAnsi="Arial" w:cs="Arial"/>
          <w:lang w:val="en-GB"/>
        </w:rPr>
      </w:pPr>
    </w:p>
    <w:p w14:paraId="04667B51" w14:textId="094E1F22" w:rsidR="00E5331F" w:rsidRDefault="00E5331F" w:rsidP="0088586F">
      <w:pPr>
        <w:rPr>
          <w:rFonts w:ascii="Arial" w:hAnsi="Arial" w:cs="Arial"/>
          <w:lang w:val="en-GB"/>
        </w:rPr>
      </w:pPr>
    </w:p>
    <w:p w14:paraId="6A957E2E" w14:textId="5F989A75" w:rsidR="00E5331F" w:rsidRDefault="00E5331F" w:rsidP="0088586F">
      <w:pPr>
        <w:rPr>
          <w:rFonts w:ascii="Arial" w:hAnsi="Arial" w:cs="Arial"/>
          <w:lang w:val="en-GB"/>
        </w:rPr>
      </w:pPr>
    </w:p>
    <w:p w14:paraId="0416ADEA" w14:textId="079226BA" w:rsidR="00F2732E" w:rsidRDefault="00F2732E" w:rsidP="0088586F">
      <w:pPr>
        <w:rPr>
          <w:rFonts w:ascii="Arial" w:hAnsi="Arial" w:cs="Arial"/>
          <w:lang w:val="en-GB"/>
        </w:rPr>
      </w:pPr>
    </w:p>
    <w:p w14:paraId="751A9F81" w14:textId="69B5B3BF" w:rsidR="007613CC" w:rsidRDefault="007613CC" w:rsidP="0088586F">
      <w:pPr>
        <w:rPr>
          <w:rFonts w:ascii="Arial" w:hAnsi="Arial" w:cs="Arial"/>
          <w:sz w:val="18"/>
          <w:szCs w:val="18"/>
          <w:lang w:val="en-GB"/>
        </w:rPr>
      </w:pPr>
    </w:p>
    <w:p w14:paraId="19660C3B" w14:textId="7138B35E" w:rsidR="007613CC" w:rsidRPr="00C439EE" w:rsidRDefault="007613CC" w:rsidP="0088586F">
      <w:pPr>
        <w:rPr>
          <w:rFonts w:ascii="Arial" w:hAnsi="Arial" w:cs="Arial"/>
          <w:sz w:val="18"/>
          <w:szCs w:val="18"/>
          <w:lang w:val="en-GB"/>
        </w:rPr>
      </w:pPr>
    </w:p>
    <w:p w14:paraId="7AEFEA5A" w14:textId="3383AB0E" w:rsidR="00F2732E" w:rsidRPr="005E0FC6" w:rsidRDefault="00B26D55" w:rsidP="007613CC">
      <w:pPr>
        <w:tabs>
          <w:tab w:val="right" w:pos="9498"/>
        </w:tabs>
        <w:rPr>
          <w:rFonts w:ascii="Arial" w:hAnsi="Arial" w:cs="Arial"/>
          <w:sz w:val="22"/>
          <w:szCs w:val="22"/>
          <w:lang w:val="en-GB"/>
        </w:rPr>
      </w:pPr>
      <w:r w:rsidRPr="005E0FC6">
        <w:rPr>
          <w:rFonts w:ascii="Arial" w:hAnsi="Arial" w:cs="Arial"/>
          <w:sz w:val="22"/>
          <w:szCs w:val="22"/>
          <w:lang w:val="en-GB"/>
        </w:rPr>
        <w:t>p</w:t>
      </w:r>
      <w:r w:rsidR="00F2732E" w:rsidRPr="005E0FC6">
        <w:rPr>
          <w:rFonts w:ascii="Arial" w:hAnsi="Arial" w:cs="Arial"/>
          <w:sz w:val="22"/>
          <w:szCs w:val="22"/>
          <w:lang w:val="en-GB"/>
        </w:rPr>
        <w:t xml:space="preserve">lease return the duly filled </w:t>
      </w:r>
      <w:r w:rsidR="00F2732E" w:rsidRPr="005E0FC6">
        <w:rPr>
          <w:rFonts w:ascii="Arial" w:hAnsi="Arial" w:cs="Arial"/>
          <w:sz w:val="22"/>
          <w:szCs w:val="22"/>
          <w:lang w:val="en-GB"/>
        </w:rPr>
        <w:tab/>
      </w:r>
    </w:p>
    <w:p w14:paraId="60FE845E" w14:textId="19080FE0" w:rsidR="005E0FC6" w:rsidRDefault="00054E85" w:rsidP="00AF1CC4">
      <w:pPr>
        <w:tabs>
          <w:tab w:val="left" w:pos="8367"/>
          <w:tab w:val="right" w:pos="9498"/>
        </w:tabs>
        <w:rPr>
          <w:rFonts w:ascii="Arial" w:hAnsi="Arial" w:cs="Arial"/>
          <w:sz w:val="22"/>
          <w:szCs w:val="22"/>
          <w:lang w:val="en-GB"/>
        </w:rPr>
      </w:pPr>
      <w:r w:rsidRPr="005E0FC6">
        <w:rPr>
          <w:rFonts w:ascii="Arial" w:hAnsi="Arial" w:cs="Arial"/>
          <w:sz w:val="22"/>
          <w:szCs w:val="22"/>
          <w:lang w:val="en-GB"/>
        </w:rPr>
        <w:t xml:space="preserve">form </w:t>
      </w:r>
      <w:r w:rsidR="005E0FC6" w:rsidRPr="005E0FC6">
        <w:rPr>
          <w:rFonts w:ascii="Arial" w:hAnsi="Arial" w:cs="Arial"/>
          <w:sz w:val="22"/>
          <w:szCs w:val="22"/>
          <w:lang w:val="en-GB"/>
        </w:rPr>
        <w:t>by</w:t>
      </w:r>
      <w:r w:rsidRPr="005E0FC6">
        <w:rPr>
          <w:rFonts w:ascii="Arial" w:hAnsi="Arial" w:cs="Arial"/>
          <w:sz w:val="22"/>
          <w:szCs w:val="22"/>
          <w:lang w:val="en-GB"/>
        </w:rPr>
        <w:t xml:space="preserve"> email</w:t>
      </w:r>
      <w:r w:rsidR="005E0FC6" w:rsidRPr="005E0FC6">
        <w:rPr>
          <w:rFonts w:ascii="Arial" w:hAnsi="Arial" w:cs="Arial"/>
          <w:sz w:val="22"/>
          <w:szCs w:val="22"/>
          <w:lang w:val="en-GB"/>
        </w:rPr>
        <w:t xml:space="preserve">: </w:t>
      </w:r>
      <w:r w:rsidR="004D1449">
        <w:rPr>
          <w:rFonts w:ascii="Arial" w:hAnsi="Arial" w:cs="Arial"/>
          <w:sz w:val="22"/>
          <w:szCs w:val="22"/>
          <w:lang w:val="en-GB"/>
        </w:rPr>
        <w:t>d.haffke@dg-sv.de</w:t>
      </w:r>
      <w:r w:rsidR="00F2732E" w:rsidRPr="005E0FC6">
        <w:rPr>
          <w:rFonts w:ascii="Arial" w:hAnsi="Arial" w:cs="Arial"/>
          <w:sz w:val="22"/>
          <w:szCs w:val="22"/>
          <w:lang w:val="en-GB"/>
        </w:rPr>
        <w:tab/>
      </w:r>
      <w:r w:rsidR="00AF1CC4">
        <w:rPr>
          <w:rFonts w:ascii="Arial" w:hAnsi="Arial" w:cs="Arial"/>
          <w:sz w:val="22"/>
          <w:szCs w:val="22"/>
          <w:lang w:val="en-GB"/>
        </w:rPr>
        <w:tab/>
      </w:r>
    </w:p>
    <w:p w14:paraId="1F28E5CA" w14:textId="1A978180" w:rsidR="00054E85" w:rsidRDefault="005E0FC6" w:rsidP="007613CC">
      <w:pPr>
        <w:tabs>
          <w:tab w:val="right" w:pos="9498"/>
        </w:tabs>
        <w:rPr>
          <w:rFonts w:ascii="Arial" w:hAnsi="Arial" w:cs="Arial"/>
          <w:b/>
          <w:bCs/>
          <w:sz w:val="22"/>
          <w:szCs w:val="22"/>
          <w:lang w:val="en-GB"/>
        </w:rPr>
      </w:pPr>
      <w:r w:rsidRPr="005E0FC6">
        <w:rPr>
          <w:rFonts w:ascii="Arial" w:hAnsi="Arial" w:cs="Arial"/>
          <w:b/>
          <w:bCs/>
          <w:sz w:val="22"/>
          <w:szCs w:val="22"/>
          <w:lang w:val="en-GB"/>
        </w:rPr>
        <w:t>f</w:t>
      </w:r>
      <w:r w:rsidR="00054E85" w:rsidRPr="005E0FC6">
        <w:rPr>
          <w:rFonts w:ascii="Arial" w:hAnsi="Arial" w:cs="Arial"/>
          <w:b/>
          <w:bCs/>
          <w:sz w:val="22"/>
          <w:szCs w:val="22"/>
          <w:lang w:val="en-GB"/>
        </w:rPr>
        <w:t xml:space="preserve">inal </w:t>
      </w:r>
      <w:r w:rsidR="00FD0DBB" w:rsidRPr="005E0FC6">
        <w:rPr>
          <w:rFonts w:ascii="Arial" w:hAnsi="Arial" w:cs="Arial"/>
          <w:b/>
          <w:bCs/>
          <w:sz w:val="22"/>
          <w:szCs w:val="22"/>
          <w:lang w:val="en-GB"/>
        </w:rPr>
        <w:t>return</w:t>
      </w:r>
      <w:r w:rsidR="00054E85" w:rsidRPr="005E0FC6">
        <w:rPr>
          <w:rFonts w:ascii="Arial" w:hAnsi="Arial" w:cs="Arial"/>
          <w:b/>
          <w:bCs/>
          <w:sz w:val="22"/>
          <w:szCs w:val="22"/>
          <w:lang w:val="en-GB"/>
        </w:rPr>
        <w:t xml:space="preserve">: </w:t>
      </w:r>
      <w:proofErr w:type="gramStart"/>
      <w:r w:rsidR="00F27EDD">
        <w:rPr>
          <w:rFonts w:ascii="Arial" w:hAnsi="Arial" w:cs="Arial"/>
          <w:b/>
          <w:bCs/>
          <w:sz w:val="22"/>
          <w:szCs w:val="22"/>
          <w:lang w:val="en-GB"/>
        </w:rPr>
        <w:t>15</w:t>
      </w:r>
      <w:r w:rsidR="004D1449">
        <w:rPr>
          <w:rFonts w:ascii="Arial" w:hAnsi="Arial" w:cs="Arial"/>
          <w:b/>
          <w:bCs/>
          <w:sz w:val="22"/>
          <w:szCs w:val="22"/>
          <w:lang w:val="en-GB"/>
        </w:rPr>
        <w:t>.September</w:t>
      </w:r>
      <w:proofErr w:type="gramEnd"/>
      <w:r w:rsidR="004D1449">
        <w:rPr>
          <w:rFonts w:ascii="Arial" w:hAnsi="Arial" w:cs="Arial"/>
          <w:b/>
          <w:bCs/>
          <w:sz w:val="22"/>
          <w:szCs w:val="22"/>
          <w:lang w:val="en-GB"/>
        </w:rPr>
        <w:t xml:space="preserve"> 2026</w:t>
      </w:r>
    </w:p>
    <w:p w14:paraId="7F042F7A" w14:textId="618E1860" w:rsidR="005E0FC6" w:rsidRPr="005E0FC6" w:rsidRDefault="005E0FC6" w:rsidP="007613CC">
      <w:pPr>
        <w:tabs>
          <w:tab w:val="right" w:pos="9498"/>
        </w:tabs>
        <w:rPr>
          <w:rFonts w:ascii="Arial" w:hAnsi="Arial" w:cs="Arial"/>
          <w:b/>
          <w:bCs/>
          <w:sz w:val="22"/>
          <w:szCs w:val="22"/>
          <w:lang w:val="en-GB"/>
        </w:rPr>
      </w:pPr>
    </w:p>
    <w:p w14:paraId="5E9E44E5" w14:textId="77777777" w:rsidR="00054E85" w:rsidRPr="00C439EE" w:rsidRDefault="00054E85" w:rsidP="0088586F">
      <w:pPr>
        <w:rPr>
          <w:rFonts w:ascii="Arial" w:hAnsi="Arial" w:cs="Arial"/>
          <w:sz w:val="16"/>
          <w:szCs w:val="16"/>
          <w:lang w:val="en-GB"/>
        </w:rPr>
      </w:pPr>
    </w:p>
    <w:p w14:paraId="78C5DC7B" w14:textId="77777777" w:rsidR="0088586F" w:rsidRPr="009C2EC1" w:rsidRDefault="00DB2661" w:rsidP="0088586F">
      <w:pPr>
        <w:jc w:val="center"/>
        <w:rPr>
          <w:rFonts w:ascii="Arial" w:hAnsi="Arial" w:cs="Arial"/>
          <w:b/>
          <w:color w:val="0070C0"/>
          <w:sz w:val="32"/>
          <w:szCs w:val="32"/>
          <w:lang w:val="en-GB"/>
        </w:rPr>
      </w:pPr>
      <w:r w:rsidRPr="009C2EC1">
        <w:rPr>
          <w:rFonts w:ascii="Arial" w:hAnsi="Arial" w:cs="Arial"/>
          <w:b/>
          <w:color w:val="0070C0"/>
          <w:sz w:val="32"/>
          <w:szCs w:val="32"/>
          <w:lang w:val="en-GB"/>
        </w:rPr>
        <w:t>TRAVEL information</w:t>
      </w:r>
    </w:p>
    <w:p w14:paraId="59A84BF9" w14:textId="08025893" w:rsidR="00B75884" w:rsidRPr="00C439EE" w:rsidRDefault="00F2732E" w:rsidP="00B75884">
      <w:pPr>
        <w:jc w:val="center"/>
        <w:rPr>
          <w:rFonts w:ascii="Arial" w:hAnsi="Arial" w:cs="Arial"/>
          <w:sz w:val="22"/>
          <w:szCs w:val="22"/>
          <w:lang w:val="en-GB"/>
        </w:rPr>
      </w:pPr>
      <w:r w:rsidRPr="00C439EE">
        <w:rPr>
          <w:rFonts w:ascii="Arial" w:hAnsi="Arial" w:cs="Arial"/>
          <w:sz w:val="22"/>
          <w:szCs w:val="22"/>
          <w:lang w:val="en-GB"/>
        </w:rPr>
        <w:t xml:space="preserve">for the </w:t>
      </w:r>
      <w:r w:rsidR="004D1449">
        <w:rPr>
          <w:rFonts w:ascii="Arial" w:hAnsi="Arial" w:cs="Arial"/>
          <w:color w:val="000000" w:themeColor="text1"/>
          <w:sz w:val="22"/>
          <w:szCs w:val="22"/>
          <w:lang w:val="en-GB"/>
        </w:rPr>
        <w:t>European Deaf Swimming Championship 2026</w:t>
      </w:r>
      <w:r w:rsidR="002B4633">
        <w:rPr>
          <w:rFonts w:ascii="Arial" w:hAnsi="Arial" w:cs="Arial"/>
          <w:color w:val="FF0000"/>
          <w:sz w:val="22"/>
          <w:szCs w:val="22"/>
          <w:lang w:val="en-GB"/>
        </w:rPr>
        <w:t xml:space="preserve"> </w:t>
      </w:r>
    </w:p>
    <w:p w14:paraId="287781E0" w14:textId="0110F94F" w:rsidR="00B75884" w:rsidRPr="00063C5C" w:rsidRDefault="00B75884" w:rsidP="00B75884">
      <w:pPr>
        <w:jc w:val="center"/>
        <w:rPr>
          <w:rFonts w:ascii="Arial" w:hAnsi="Arial" w:cs="Arial"/>
          <w:sz w:val="22"/>
          <w:szCs w:val="22"/>
          <w:lang w:val="en-GB"/>
        </w:rPr>
      </w:pPr>
      <w:r w:rsidRPr="00063C5C">
        <w:rPr>
          <w:rFonts w:ascii="Arial" w:hAnsi="Arial" w:cs="Arial"/>
          <w:sz w:val="22"/>
          <w:szCs w:val="22"/>
          <w:lang w:val="en-GB"/>
        </w:rPr>
        <w:t xml:space="preserve">in </w:t>
      </w:r>
      <w:r w:rsidR="004D1449">
        <w:rPr>
          <w:rFonts w:ascii="Arial" w:hAnsi="Arial" w:cs="Arial"/>
          <w:sz w:val="22"/>
          <w:szCs w:val="22"/>
          <w:lang w:val="en-GB"/>
        </w:rPr>
        <w:t>Freiburg</w:t>
      </w:r>
      <w:r w:rsidR="002B4633">
        <w:rPr>
          <w:rFonts w:ascii="Arial" w:hAnsi="Arial" w:cs="Arial"/>
          <w:sz w:val="22"/>
          <w:szCs w:val="22"/>
          <w:lang w:val="en-GB"/>
        </w:rPr>
        <w:t xml:space="preserve"> </w:t>
      </w:r>
      <w:r w:rsidRPr="00063C5C">
        <w:rPr>
          <w:rFonts w:ascii="Arial" w:hAnsi="Arial" w:cs="Arial"/>
          <w:sz w:val="22"/>
          <w:szCs w:val="22"/>
          <w:lang w:val="en-GB"/>
        </w:rPr>
        <w:t>/</w:t>
      </w:r>
      <w:r w:rsidR="002B4633">
        <w:rPr>
          <w:rFonts w:ascii="Arial" w:hAnsi="Arial" w:cs="Arial"/>
          <w:sz w:val="22"/>
          <w:szCs w:val="22"/>
          <w:lang w:val="en-GB"/>
        </w:rPr>
        <w:t xml:space="preserve"> </w:t>
      </w:r>
      <w:r w:rsidRPr="00063C5C">
        <w:rPr>
          <w:rFonts w:ascii="Arial" w:hAnsi="Arial" w:cs="Arial"/>
          <w:sz w:val="22"/>
          <w:szCs w:val="22"/>
          <w:lang w:val="en-GB"/>
        </w:rPr>
        <w:t>GER</w:t>
      </w:r>
      <w:r w:rsidR="00F2732E" w:rsidRPr="00063C5C">
        <w:rPr>
          <w:rFonts w:ascii="Arial" w:hAnsi="Arial" w:cs="Arial"/>
          <w:sz w:val="22"/>
          <w:szCs w:val="22"/>
          <w:lang w:val="en-GB"/>
        </w:rPr>
        <w:t xml:space="preserve"> </w:t>
      </w:r>
      <w:r w:rsidR="004D1449">
        <w:rPr>
          <w:rFonts w:ascii="Arial" w:hAnsi="Arial" w:cs="Arial"/>
          <w:sz w:val="22"/>
          <w:szCs w:val="22"/>
          <w:lang w:val="en-GB"/>
        </w:rPr>
        <w:t>25</w:t>
      </w:r>
      <w:r w:rsidR="005E0FC6">
        <w:rPr>
          <w:rFonts w:ascii="Arial" w:hAnsi="Arial" w:cs="Arial"/>
          <w:sz w:val="22"/>
          <w:szCs w:val="22"/>
          <w:lang w:val="en-GB"/>
        </w:rPr>
        <w:t xml:space="preserve"> – </w:t>
      </w:r>
      <w:r w:rsidR="004D1449">
        <w:rPr>
          <w:rFonts w:ascii="Arial" w:hAnsi="Arial" w:cs="Arial"/>
          <w:sz w:val="22"/>
          <w:szCs w:val="22"/>
          <w:lang w:val="en-GB"/>
        </w:rPr>
        <w:t>31 October 2026</w:t>
      </w:r>
    </w:p>
    <w:p w14:paraId="0BBE2FDE" w14:textId="77777777" w:rsidR="00FD4247" w:rsidRPr="00063C5C" w:rsidRDefault="00FD4247" w:rsidP="00B75884">
      <w:pPr>
        <w:jc w:val="center"/>
        <w:rPr>
          <w:rFonts w:ascii="Arial" w:hAnsi="Arial" w:cs="Arial"/>
          <w:sz w:val="28"/>
          <w:szCs w:val="28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0"/>
        <w:gridCol w:w="5749"/>
      </w:tblGrid>
      <w:tr w:rsidR="00FD4247" w:rsidRPr="00142258" w14:paraId="25E9F9C1" w14:textId="77777777" w:rsidTr="000D10B1">
        <w:tc>
          <w:tcPr>
            <w:tcW w:w="3888" w:type="dxa"/>
          </w:tcPr>
          <w:p w14:paraId="7E306C97" w14:textId="77777777" w:rsidR="00FD4247" w:rsidRPr="00142258" w:rsidRDefault="00FD4247" w:rsidP="00142258">
            <w:pPr>
              <w:tabs>
                <w:tab w:val="right" w:leader="underscore" w:pos="9072"/>
              </w:tabs>
              <w:spacing w:line="36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42258">
              <w:rPr>
                <w:rFonts w:ascii="Arial" w:hAnsi="Arial" w:cs="Arial"/>
                <w:b/>
                <w:sz w:val="20"/>
                <w:szCs w:val="20"/>
                <w:lang w:val="en-GB"/>
              </w:rPr>
              <w:t>NAME of COUNTRY</w:t>
            </w:r>
            <w:r w:rsidRPr="00142258">
              <w:rPr>
                <w:rFonts w:ascii="Arial" w:hAnsi="Arial" w:cs="Arial"/>
                <w:sz w:val="20"/>
                <w:szCs w:val="20"/>
                <w:lang w:val="en-GB"/>
              </w:rPr>
              <w:t>:</w:t>
            </w:r>
          </w:p>
        </w:tc>
        <w:tc>
          <w:tcPr>
            <w:tcW w:w="5851" w:type="dxa"/>
            <w:shd w:val="clear" w:color="auto" w:fill="FFF2CC" w:themeFill="accent4" w:themeFillTint="33"/>
          </w:tcPr>
          <w:p w14:paraId="22C2CAC7" w14:textId="1A8D6610" w:rsidR="00FD4247" w:rsidRPr="00142258" w:rsidRDefault="00FD4247" w:rsidP="00142258">
            <w:pPr>
              <w:tabs>
                <w:tab w:val="right" w:leader="underscore" w:pos="9072"/>
              </w:tabs>
              <w:spacing w:line="36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FD4247" w:rsidRPr="00142258" w14:paraId="2BBADB1D" w14:textId="77777777" w:rsidTr="000D10B1">
        <w:tc>
          <w:tcPr>
            <w:tcW w:w="3888" w:type="dxa"/>
          </w:tcPr>
          <w:p w14:paraId="1C1F2334" w14:textId="77777777" w:rsidR="00FD4247" w:rsidRPr="00142258" w:rsidRDefault="00FD4247" w:rsidP="00142258">
            <w:pPr>
              <w:tabs>
                <w:tab w:val="right" w:leader="underscore" w:pos="9072"/>
              </w:tabs>
              <w:spacing w:line="36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42258">
              <w:rPr>
                <w:rFonts w:ascii="Arial" w:hAnsi="Arial" w:cs="Arial"/>
                <w:b/>
                <w:sz w:val="20"/>
                <w:szCs w:val="20"/>
                <w:lang w:val="en-GB"/>
              </w:rPr>
              <w:t>NUMBER of PEOPLE</w:t>
            </w:r>
            <w:r w:rsidRPr="00142258">
              <w:rPr>
                <w:rFonts w:ascii="Arial" w:hAnsi="Arial" w:cs="Arial"/>
                <w:sz w:val="20"/>
                <w:szCs w:val="20"/>
                <w:lang w:val="en-GB"/>
              </w:rPr>
              <w:t>:</w:t>
            </w:r>
          </w:p>
        </w:tc>
        <w:tc>
          <w:tcPr>
            <w:tcW w:w="5851" w:type="dxa"/>
            <w:shd w:val="clear" w:color="auto" w:fill="FFF2CC" w:themeFill="accent4" w:themeFillTint="33"/>
          </w:tcPr>
          <w:p w14:paraId="71963D4E" w14:textId="77777777" w:rsidR="00FD4247" w:rsidRPr="00142258" w:rsidRDefault="00FD4247" w:rsidP="00142258">
            <w:pPr>
              <w:tabs>
                <w:tab w:val="right" w:leader="underscore" w:pos="9072"/>
              </w:tabs>
              <w:spacing w:line="36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14:paraId="3A74B217" w14:textId="77777777" w:rsidR="00FD4247" w:rsidRPr="00C439EE" w:rsidRDefault="00FD4247" w:rsidP="00FD4247">
      <w:pPr>
        <w:tabs>
          <w:tab w:val="right" w:leader="underscore" w:pos="9072"/>
        </w:tabs>
        <w:rPr>
          <w:rFonts w:ascii="Arial" w:hAnsi="Arial" w:cs="Arial"/>
          <w:sz w:val="22"/>
          <w:szCs w:val="22"/>
          <w:lang w:val="en-GB"/>
        </w:rPr>
      </w:pPr>
    </w:p>
    <w:p w14:paraId="29E0EBEE" w14:textId="77777777" w:rsidR="00497613" w:rsidRPr="00C439EE" w:rsidRDefault="00497613" w:rsidP="00497613">
      <w:pPr>
        <w:tabs>
          <w:tab w:val="right" w:leader="underscore" w:pos="9072"/>
        </w:tabs>
        <w:spacing w:line="360" w:lineRule="auto"/>
        <w:rPr>
          <w:rFonts w:ascii="Arial" w:hAnsi="Arial" w:cs="Arial"/>
          <w:b/>
          <w:sz w:val="20"/>
          <w:szCs w:val="20"/>
          <w:lang w:val="en-GB"/>
        </w:rPr>
      </w:pPr>
      <w:r w:rsidRPr="00C439EE">
        <w:rPr>
          <w:rFonts w:ascii="Arial" w:hAnsi="Arial" w:cs="Arial"/>
          <w:b/>
          <w:sz w:val="20"/>
          <w:szCs w:val="20"/>
          <w:lang w:val="en-GB"/>
        </w:rPr>
        <w:t>ARRIVAL/DEPARTURE</w:t>
      </w:r>
      <w:r w:rsidR="00194377" w:rsidRPr="00C439EE">
        <w:rPr>
          <w:rFonts w:ascii="Arial" w:hAnsi="Arial" w:cs="Arial"/>
          <w:sz w:val="20"/>
          <w:szCs w:val="20"/>
          <w:lang w:val="en-GB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0"/>
        <w:gridCol w:w="2838"/>
        <w:gridCol w:w="2936"/>
      </w:tblGrid>
      <w:tr w:rsidR="00497613" w:rsidRPr="00142258" w14:paraId="57382A0A" w14:textId="77777777" w:rsidTr="00142258">
        <w:tc>
          <w:tcPr>
            <w:tcW w:w="3888" w:type="dxa"/>
            <w:tcBorders>
              <w:top w:val="nil"/>
              <w:left w:val="nil"/>
            </w:tcBorders>
          </w:tcPr>
          <w:p w14:paraId="34C7DF8E" w14:textId="77777777" w:rsidR="00497613" w:rsidRPr="00142258" w:rsidRDefault="00497613" w:rsidP="00142258">
            <w:pPr>
              <w:tabs>
                <w:tab w:val="right" w:leader="underscore" w:pos="9072"/>
              </w:tabs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2880" w:type="dxa"/>
            <w:tcBorders>
              <w:top w:val="single" w:sz="4" w:space="0" w:color="auto"/>
            </w:tcBorders>
          </w:tcPr>
          <w:p w14:paraId="72D8191C" w14:textId="77777777" w:rsidR="00497613" w:rsidRPr="00142258" w:rsidRDefault="00497613" w:rsidP="00142258">
            <w:pPr>
              <w:tabs>
                <w:tab w:val="right" w:leader="underscore" w:pos="9072"/>
              </w:tabs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142258">
              <w:rPr>
                <w:rFonts w:ascii="Arial" w:hAnsi="Arial" w:cs="Arial"/>
                <w:b/>
                <w:sz w:val="22"/>
                <w:szCs w:val="22"/>
                <w:lang w:val="en-GB"/>
              </w:rPr>
              <w:t>ARRIVAL</w:t>
            </w:r>
          </w:p>
        </w:tc>
        <w:tc>
          <w:tcPr>
            <w:tcW w:w="2971" w:type="dxa"/>
            <w:tcBorders>
              <w:top w:val="single" w:sz="4" w:space="0" w:color="auto"/>
            </w:tcBorders>
          </w:tcPr>
          <w:p w14:paraId="67482ECC" w14:textId="77777777" w:rsidR="00497613" w:rsidRPr="00142258" w:rsidRDefault="00497613" w:rsidP="00142258">
            <w:pPr>
              <w:tabs>
                <w:tab w:val="right" w:leader="underscore" w:pos="9072"/>
              </w:tabs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142258">
              <w:rPr>
                <w:rFonts w:ascii="Arial" w:hAnsi="Arial" w:cs="Arial"/>
                <w:b/>
                <w:sz w:val="22"/>
                <w:szCs w:val="22"/>
                <w:lang w:val="en-GB"/>
              </w:rPr>
              <w:t>DEPARTURE</w:t>
            </w:r>
          </w:p>
        </w:tc>
      </w:tr>
      <w:tr w:rsidR="00497613" w:rsidRPr="00142258" w14:paraId="368BA6F0" w14:textId="77777777" w:rsidTr="000D10B1">
        <w:tc>
          <w:tcPr>
            <w:tcW w:w="3888" w:type="dxa"/>
          </w:tcPr>
          <w:p w14:paraId="20B1AAFC" w14:textId="77777777" w:rsidR="00497613" w:rsidRPr="00142258" w:rsidRDefault="00497613" w:rsidP="00142258">
            <w:pPr>
              <w:tabs>
                <w:tab w:val="right" w:leader="underscore" w:pos="9072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42258">
              <w:rPr>
                <w:rFonts w:ascii="Arial" w:hAnsi="Arial" w:cs="Arial"/>
                <w:sz w:val="22"/>
                <w:szCs w:val="22"/>
                <w:lang w:val="en-GB"/>
              </w:rPr>
              <w:t>DATE</w:t>
            </w:r>
          </w:p>
        </w:tc>
        <w:tc>
          <w:tcPr>
            <w:tcW w:w="2880" w:type="dxa"/>
            <w:shd w:val="clear" w:color="auto" w:fill="FFF2CC" w:themeFill="accent4" w:themeFillTint="33"/>
          </w:tcPr>
          <w:p w14:paraId="5AF947DB" w14:textId="77777777" w:rsidR="00497613" w:rsidRPr="00142258" w:rsidRDefault="00497613" w:rsidP="00142258">
            <w:pPr>
              <w:tabs>
                <w:tab w:val="right" w:leader="underscore" w:pos="9072"/>
              </w:tabs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2971" w:type="dxa"/>
            <w:shd w:val="clear" w:color="auto" w:fill="FFF2CC" w:themeFill="accent4" w:themeFillTint="33"/>
          </w:tcPr>
          <w:p w14:paraId="2846933F" w14:textId="77777777" w:rsidR="00497613" w:rsidRPr="00142258" w:rsidRDefault="00497613" w:rsidP="00142258">
            <w:pPr>
              <w:tabs>
                <w:tab w:val="right" w:leader="underscore" w:pos="9072"/>
              </w:tabs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  <w:tr w:rsidR="00497613" w:rsidRPr="00142258" w14:paraId="26A9186A" w14:textId="77777777" w:rsidTr="000D10B1">
        <w:tc>
          <w:tcPr>
            <w:tcW w:w="3888" w:type="dxa"/>
          </w:tcPr>
          <w:p w14:paraId="269010DE" w14:textId="77777777" w:rsidR="00497613" w:rsidRPr="00142258" w:rsidRDefault="00497613" w:rsidP="00142258">
            <w:pPr>
              <w:tabs>
                <w:tab w:val="right" w:leader="underscore" w:pos="9072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42258">
              <w:rPr>
                <w:rFonts w:ascii="Arial" w:hAnsi="Arial" w:cs="Arial"/>
                <w:sz w:val="22"/>
                <w:szCs w:val="22"/>
                <w:lang w:val="en-GB"/>
              </w:rPr>
              <w:t>TIME</w:t>
            </w:r>
          </w:p>
        </w:tc>
        <w:tc>
          <w:tcPr>
            <w:tcW w:w="2880" w:type="dxa"/>
            <w:shd w:val="clear" w:color="auto" w:fill="FFF2CC" w:themeFill="accent4" w:themeFillTint="33"/>
          </w:tcPr>
          <w:p w14:paraId="7FE3D9A7" w14:textId="77777777" w:rsidR="00497613" w:rsidRPr="00142258" w:rsidRDefault="00497613" w:rsidP="00142258">
            <w:pPr>
              <w:tabs>
                <w:tab w:val="right" w:leader="underscore" w:pos="9072"/>
              </w:tabs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2971" w:type="dxa"/>
            <w:shd w:val="clear" w:color="auto" w:fill="FFF2CC" w:themeFill="accent4" w:themeFillTint="33"/>
          </w:tcPr>
          <w:p w14:paraId="6321E708" w14:textId="77777777" w:rsidR="00497613" w:rsidRPr="00142258" w:rsidRDefault="00497613" w:rsidP="00142258">
            <w:pPr>
              <w:tabs>
                <w:tab w:val="right" w:leader="underscore" w:pos="9072"/>
              </w:tabs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  <w:tr w:rsidR="005E0FC6" w:rsidRPr="00142258" w14:paraId="35433784" w14:textId="77777777" w:rsidTr="000D10B1">
        <w:tc>
          <w:tcPr>
            <w:tcW w:w="3888" w:type="dxa"/>
          </w:tcPr>
          <w:p w14:paraId="401A73AC" w14:textId="77777777" w:rsidR="005E0FC6" w:rsidRPr="00142258" w:rsidRDefault="005E0FC6" w:rsidP="00142258">
            <w:pPr>
              <w:tabs>
                <w:tab w:val="right" w:leader="underscore" w:pos="9072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NUMBER OF PEOPLE</w:t>
            </w:r>
          </w:p>
        </w:tc>
        <w:tc>
          <w:tcPr>
            <w:tcW w:w="2880" w:type="dxa"/>
            <w:shd w:val="clear" w:color="auto" w:fill="FFF2CC" w:themeFill="accent4" w:themeFillTint="33"/>
          </w:tcPr>
          <w:p w14:paraId="51D46D2B" w14:textId="77777777" w:rsidR="005E0FC6" w:rsidRPr="00142258" w:rsidRDefault="005E0FC6" w:rsidP="00142258">
            <w:pPr>
              <w:tabs>
                <w:tab w:val="right" w:leader="underscore" w:pos="9072"/>
              </w:tabs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2971" w:type="dxa"/>
            <w:shd w:val="clear" w:color="auto" w:fill="FFF2CC" w:themeFill="accent4" w:themeFillTint="33"/>
          </w:tcPr>
          <w:p w14:paraId="5D6CE2BC" w14:textId="77777777" w:rsidR="005E0FC6" w:rsidRPr="00142258" w:rsidRDefault="005E0FC6" w:rsidP="00142258">
            <w:pPr>
              <w:tabs>
                <w:tab w:val="right" w:leader="underscore" w:pos="9072"/>
              </w:tabs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</w:tbl>
    <w:p w14:paraId="6EB58809" w14:textId="77777777" w:rsidR="00497613" w:rsidRPr="00C439EE" w:rsidRDefault="00497613" w:rsidP="00FD4247">
      <w:pPr>
        <w:tabs>
          <w:tab w:val="right" w:leader="underscore" w:pos="9072"/>
        </w:tabs>
        <w:rPr>
          <w:rFonts w:ascii="Arial" w:hAnsi="Arial" w:cs="Arial"/>
          <w:b/>
          <w:sz w:val="22"/>
          <w:szCs w:val="22"/>
          <w:lang w:val="en-GB"/>
        </w:rPr>
      </w:pPr>
    </w:p>
    <w:p w14:paraId="4530AD3E" w14:textId="6D55A64E" w:rsidR="00167B9A" w:rsidRPr="00C439EE" w:rsidRDefault="00167B9A" w:rsidP="00FD4247">
      <w:pPr>
        <w:tabs>
          <w:tab w:val="left" w:pos="2880"/>
          <w:tab w:val="right" w:leader="underscore" w:pos="9072"/>
        </w:tabs>
        <w:rPr>
          <w:rFonts w:ascii="Arial" w:hAnsi="Arial" w:cs="Arial"/>
          <w:sz w:val="20"/>
          <w:szCs w:val="20"/>
          <w:lang w:val="en-GB"/>
        </w:rPr>
      </w:pPr>
      <w:r w:rsidRPr="00C439EE">
        <w:rPr>
          <w:rFonts w:ascii="Arial" w:hAnsi="Arial" w:cs="Arial"/>
          <w:b/>
          <w:sz w:val="20"/>
          <w:szCs w:val="20"/>
          <w:lang w:val="en-GB"/>
        </w:rPr>
        <w:t>ARRIVAL</w:t>
      </w:r>
      <w:r w:rsidR="00497613" w:rsidRPr="00C439EE">
        <w:rPr>
          <w:rFonts w:ascii="Arial" w:hAnsi="Arial" w:cs="Arial"/>
          <w:b/>
          <w:sz w:val="20"/>
          <w:szCs w:val="20"/>
          <w:lang w:val="en-GB"/>
        </w:rPr>
        <w:t>/DEPARTURE</w:t>
      </w:r>
      <w:r w:rsidR="00FD4247" w:rsidRPr="00C439EE">
        <w:rPr>
          <w:rFonts w:ascii="Arial" w:hAnsi="Arial" w:cs="Arial"/>
          <w:b/>
          <w:sz w:val="20"/>
          <w:szCs w:val="20"/>
          <w:lang w:val="en-GB"/>
        </w:rPr>
        <w:t xml:space="preserve"> by</w:t>
      </w:r>
      <w:r w:rsidRPr="00C439EE">
        <w:rPr>
          <w:rFonts w:ascii="Arial" w:hAnsi="Arial" w:cs="Arial"/>
          <w:sz w:val="20"/>
          <w:szCs w:val="20"/>
          <w:lang w:val="en-GB"/>
        </w:rPr>
        <w:t>:</w:t>
      </w:r>
    </w:p>
    <w:tbl>
      <w:tblPr>
        <w:tblW w:w="0" w:type="auto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0"/>
        <w:gridCol w:w="1249"/>
        <w:gridCol w:w="1584"/>
        <w:gridCol w:w="1077"/>
        <w:gridCol w:w="1914"/>
      </w:tblGrid>
      <w:tr w:rsidR="00497613" w:rsidRPr="00142258" w14:paraId="04431C10" w14:textId="77777777" w:rsidTr="00142258">
        <w:tc>
          <w:tcPr>
            <w:tcW w:w="3888" w:type="dxa"/>
            <w:tcBorders>
              <w:left w:val="nil"/>
              <w:bottom w:val="single" w:sz="4" w:space="0" w:color="auto"/>
            </w:tcBorders>
          </w:tcPr>
          <w:p w14:paraId="7772F39E" w14:textId="77777777" w:rsidR="00497613" w:rsidRPr="00142258" w:rsidRDefault="00497613" w:rsidP="00142258">
            <w:pPr>
              <w:tabs>
                <w:tab w:val="left" w:pos="2880"/>
                <w:tab w:val="right" w:leader="underscore" w:pos="9072"/>
              </w:tabs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FF8FB46" w14:textId="77777777" w:rsidR="00497613" w:rsidRPr="00142258" w:rsidRDefault="00497613" w:rsidP="00142258">
            <w:pPr>
              <w:tabs>
                <w:tab w:val="left" w:pos="2880"/>
                <w:tab w:val="right" w:leader="underscore" w:pos="9072"/>
              </w:tabs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142258">
              <w:rPr>
                <w:rFonts w:ascii="Arial" w:hAnsi="Arial" w:cs="Arial"/>
                <w:b/>
                <w:sz w:val="22"/>
                <w:szCs w:val="22"/>
                <w:lang w:val="en-GB"/>
              </w:rPr>
              <w:t>ARRIVAL</w:t>
            </w:r>
          </w:p>
        </w:tc>
        <w:tc>
          <w:tcPr>
            <w:tcW w:w="3047" w:type="dxa"/>
            <w:gridSpan w:val="2"/>
            <w:tcBorders>
              <w:top w:val="single" w:sz="4" w:space="0" w:color="auto"/>
            </w:tcBorders>
          </w:tcPr>
          <w:p w14:paraId="5DCC5E1B" w14:textId="77777777" w:rsidR="00497613" w:rsidRPr="00142258" w:rsidRDefault="00497613" w:rsidP="00142258">
            <w:pPr>
              <w:tabs>
                <w:tab w:val="left" w:pos="2880"/>
                <w:tab w:val="right" w:leader="underscore" w:pos="9072"/>
              </w:tabs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142258">
              <w:rPr>
                <w:rFonts w:ascii="Arial" w:hAnsi="Arial" w:cs="Arial"/>
                <w:b/>
                <w:sz w:val="22"/>
                <w:szCs w:val="22"/>
                <w:lang w:val="en-GB"/>
              </w:rPr>
              <w:t>DEPARTURE</w:t>
            </w:r>
          </w:p>
        </w:tc>
      </w:tr>
      <w:tr w:rsidR="00FD4247" w:rsidRPr="00142258" w14:paraId="1818D91C" w14:textId="77777777" w:rsidTr="000D10B1">
        <w:tc>
          <w:tcPr>
            <w:tcW w:w="3888" w:type="dxa"/>
            <w:tcBorders>
              <w:top w:val="single" w:sz="4" w:space="0" w:color="auto"/>
              <w:left w:val="single" w:sz="4" w:space="0" w:color="auto"/>
            </w:tcBorders>
          </w:tcPr>
          <w:p w14:paraId="1D9834A8" w14:textId="77777777" w:rsidR="00FD4247" w:rsidRPr="005E0FC6" w:rsidRDefault="005E0FC6" w:rsidP="00142258">
            <w:pPr>
              <w:tabs>
                <w:tab w:val="left" w:pos="2880"/>
                <w:tab w:val="right" w:leader="underscore" w:pos="9072"/>
              </w:tabs>
              <w:spacing w:line="360" w:lineRule="auto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GB"/>
              </w:rPr>
              <w:t>B</w:t>
            </w:r>
            <w:r w:rsidR="00FD4247" w:rsidRPr="005E0FC6">
              <w:rPr>
                <w:rFonts w:ascii="Arial" w:hAnsi="Arial" w:cs="Arial"/>
                <w:bCs/>
                <w:sz w:val="22"/>
                <w:szCs w:val="22"/>
                <w:lang w:val="en-GB"/>
              </w:rPr>
              <w:t>us/</w:t>
            </w:r>
            <w:r>
              <w:rPr>
                <w:rFonts w:ascii="Arial" w:hAnsi="Arial" w:cs="Arial"/>
                <w:bCs/>
                <w:sz w:val="22"/>
                <w:szCs w:val="22"/>
                <w:lang w:val="en-GB"/>
              </w:rPr>
              <w:t>C</w:t>
            </w:r>
            <w:r w:rsidR="00FD4247" w:rsidRPr="005E0FC6">
              <w:rPr>
                <w:rFonts w:ascii="Arial" w:hAnsi="Arial" w:cs="Arial"/>
                <w:bCs/>
                <w:sz w:val="22"/>
                <w:szCs w:val="22"/>
                <w:lang w:val="en-GB"/>
              </w:rPr>
              <w:t>ar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</w:tcBorders>
            <w:shd w:val="clear" w:color="auto" w:fill="FFF2CC" w:themeFill="accent4" w:themeFillTint="33"/>
          </w:tcPr>
          <w:p w14:paraId="7328D643" w14:textId="77777777" w:rsidR="00FD4247" w:rsidRPr="00142258" w:rsidRDefault="00FD4247" w:rsidP="00142258">
            <w:pPr>
              <w:tabs>
                <w:tab w:val="left" w:pos="2880"/>
                <w:tab w:val="right" w:leader="underscore" w:pos="9072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047" w:type="dxa"/>
            <w:gridSpan w:val="2"/>
            <w:tcBorders>
              <w:top w:val="single" w:sz="4" w:space="0" w:color="auto"/>
            </w:tcBorders>
            <w:shd w:val="clear" w:color="auto" w:fill="FFF2CC" w:themeFill="accent4" w:themeFillTint="33"/>
          </w:tcPr>
          <w:p w14:paraId="00B0C241" w14:textId="77777777" w:rsidR="00FD4247" w:rsidRPr="00142258" w:rsidRDefault="00FD4247" w:rsidP="00142258">
            <w:pPr>
              <w:tabs>
                <w:tab w:val="left" w:pos="2880"/>
                <w:tab w:val="right" w:leader="underscore" w:pos="9072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FD4247" w:rsidRPr="00E5432E" w14:paraId="52111322" w14:textId="77777777" w:rsidTr="000D10B1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4DC212" w14:textId="066C4508" w:rsidR="00FD4247" w:rsidRPr="009C2EC1" w:rsidRDefault="009C2EC1" w:rsidP="009C2EC1">
            <w:pPr>
              <w:pStyle w:val="KeinLeerraum"/>
              <w:rPr>
                <w:rFonts w:ascii="Arial" w:hAnsi="Arial" w:cs="Arial"/>
                <w:sz w:val="22"/>
                <w:szCs w:val="22"/>
              </w:rPr>
            </w:pPr>
            <w:r w:rsidRPr="009C2EC1">
              <w:rPr>
                <w:rStyle w:val="Fett"/>
                <w:rFonts w:ascii="Arial" w:hAnsi="Arial" w:cs="Arial"/>
                <w:b w:val="0"/>
                <w:bCs w:val="0"/>
                <w:sz w:val="22"/>
                <w:szCs w:val="22"/>
              </w:rPr>
              <w:t>Freiburg (Breisgau) Central Station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1E1AE2AD" w14:textId="77777777" w:rsidR="00FD4247" w:rsidRPr="00142258" w:rsidRDefault="00FD4247" w:rsidP="00142258">
            <w:pPr>
              <w:tabs>
                <w:tab w:val="left" w:pos="2880"/>
                <w:tab w:val="right" w:leader="underscore" w:pos="9072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0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0876D68A" w14:textId="77777777" w:rsidR="00FD4247" w:rsidRPr="00142258" w:rsidRDefault="00FD4247" w:rsidP="00142258">
            <w:pPr>
              <w:tabs>
                <w:tab w:val="left" w:pos="2880"/>
                <w:tab w:val="right" w:leader="underscore" w:pos="9072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497613" w:rsidRPr="00142258" w14:paraId="4ED7A0A6" w14:textId="77777777" w:rsidTr="00142258">
        <w:tc>
          <w:tcPr>
            <w:tcW w:w="3888" w:type="dxa"/>
            <w:tcBorders>
              <w:top w:val="single" w:sz="4" w:space="0" w:color="auto"/>
              <w:left w:val="single" w:sz="4" w:space="0" w:color="auto"/>
            </w:tcBorders>
          </w:tcPr>
          <w:p w14:paraId="7417DAE0" w14:textId="77777777" w:rsidR="00497613" w:rsidRPr="00142258" w:rsidRDefault="005E0FC6" w:rsidP="00142258">
            <w:pPr>
              <w:tabs>
                <w:tab w:val="left" w:pos="2880"/>
                <w:tab w:val="right" w:leader="underscore" w:pos="9072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GB"/>
              </w:rPr>
              <w:t>airplane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14:paraId="5234AB99" w14:textId="77777777" w:rsidR="00497613" w:rsidRPr="00142258" w:rsidRDefault="00497613" w:rsidP="00142258">
            <w:pPr>
              <w:tabs>
                <w:tab w:val="left" w:pos="2880"/>
                <w:tab w:val="right" w:leader="underscore" w:pos="9072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142258">
              <w:rPr>
                <w:rFonts w:ascii="Arial" w:hAnsi="Arial" w:cs="Arial"/>
                <w:b/>
                <w:sz w:val="22"/>
                <w:szCs w:val="22"/>
                <w:lang w:val="en-GB"/>
              </w:rPr>
              <w:t>flight number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14:paraId="49A7FFE5" w14:textId="77777777" w:rsidR="00497613" w:rsidRPr="00142258" w:rsidRDefault="00497613" w:rsidP="00142258">
            <w:pPr>
              <w:tabs>
                <w:tab w:val="left" w:pos="2880"/>
                <w:tab w:val="right" w:leader="underscore" w:pos="9072"/>
              </w:tabs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142258">
              <w:rPr>
                <w:rFonts w:ascii="Arial" w:hAnsi="Arial" w:cs="Arial"/>
                <w:b/>
                <w:sz w:val="22"/>
                <w:szCs w:val="22"/>
                <w:lang w:val="en-GB"/>
              </w:rPr>
              <w:t>airline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4D10E2EF" w14:textId="77777777" w:rsidR="00497613" w:rsidRPr="00142258" w:rsidRDefault="00497613" w:rsidP="00142258">
            <w:pPr>
              <w:tabs>
                <w:tab w:val="left" w:pos="2880"/>
                <w:tab w:val="right" w:leader="underscore" w:pos="9072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142258">
              <w:rPr>
                <w:rFonts w:ascii="Arial" w:hAnsi="Arial" w:cs="Arial"/>
                <w:b/>
                <w:sz w:val="22"/>
                <w:szCs w:val="22"/>
                <w:lang w:val="en-GB"/>
              </w:rPr>
              <w:t>flight number</w:t>
            </w:r>
          </w:p>
        </w:tc>
        <w:tc>
          <w:tcPr>
            <w:tcW w:w="1967" w:type="dxa"/>
            <w:tcBorders>
              <w:top w:val="single" w:sz="4" w:space="0" w:color="auto"/>
            </w:tcBorders>
          </w:tcPr>
          <w:p w14:paraId="1BDED680" w14:textId="77777777" w:rsidR="00497613" w:rsidRPr="00142258" w:rsidRDefault="00497613" w:rsidP="00142258">
            <w:pPr>
              <w:tabs>
                <w:tab w:val="left" w:pos="2880"/>
                <w:tab w:val="right" w:leader="underscore" w:pos="9072"/>
              </w:tabs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142258">
              <w:rPr>
                <w:rFonts w:ascii="Arial" w:hAnsi="Arial" w:cs="Arial"/>
                <w:b/>
                <w:sz w:val="22"/>
                <w:szCs w:val="22"/>
                <w:lang w:val="en-GB"/>
              </w:rPr>
              <w:t>airline</w:t>
            </w:r>
          </w:p>
        </w:tc>
      </w:tr>
      <w:tr w:rsidR="00497613" w:rsidRPr="005E0FC6" w14:paraId="3979890D" w14:textId="77777777" w:rsidTr="000D10B1">
        <w:tc>
          <w:tcPr>
            <w:tcW w:w="3888" w:type="dxa"/>
            <w:tcBorders>
              <w:top w:val="single" w:sz="4" w:space="0" w:color="auto"/>
              <w:left w:val="single" w:sz="4" w:space="0" w:color="auto"/>
            </w:tcBorders>
          </w:tcPr>
          <w:p w14:paraId="413AEA54" w14:textId="77777777" w:rsidR="00497613" w:rsidRPr="005E0FC6" w:rsidRDefault="00BD0EAD" w:rsidP="005E0FC6">
            <w:pPr>
              <w:tabs>
                <w:tab w:val="left" w:pos="2880"/>
                <w:tab w:val="right" w:leader="underscore" w:pos="9072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International Frankfurt Airport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FFF2CC" w:themeFill="accent4" w:themeFillTint="33"/>
          </w:tcPr>
          <w:p w14:paraId="0C3C732F" w14:textId="77777777" w:rsidR="00497613" w:rsidRPr="005E0FC6" w:rsidRDefault="00497613" w:rsidP="00142258">
            <w:pPr>
              <w:tabs>
                <w:tab w:val="left" w:pos="2880"/>
                <w:tab w:val="right" w:leader="underscore" w:pos="9072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FFF2CC" w:themeFill="accent4" w:themeFillTint="33"/>
          </w:tcPr>
          <w:p w14:paraId="061B7D50" w14:textId="77777777" w:rsidR="00497613" w:rsidRPr="005E0FC6" w:rsidRDefault="00497613" w:rsidP="00142258">
            <w:pPr>
              <w:tabs>
                <w:tab w:val="left" w:pos="2880"/>
                <w:tab w:val="right" w:leader="underscore" w:pos="9072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2CC" w:themeFill="accent4" w:themeFillTint="33"/>
          </w:tcPr>
          <w:p w14:paraId="67A3121E" w14:textId="77777777" w:rsidR="00497613" w:rsidRPr="005E0FC6" w:rsidRDefault="00497613" w:rsidP="00142258">
            <w:pPr>
              <w:tabs>
                <w:tab w:val="left" w:pos="2880"/>
                <w:tab w:val="right" w:leader="underscore" w:pos="9072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  <w:tcBorders>
              <w:top w:val="single" w:sz="4" w:space="0" w:color="auto"/>
            </w:tcBorders>
            <w:shd w:val="clear" w:color="auto" w:fill="FFF2CC" w:themeFill="accent4" w:themeFillTint="33"/>
          </w:tcPr>
          <w:p w14:paraId="75FB019B" w14:textId="77777777" w:rsidR="00497613" w:rsidRPr="005E0FC6" w:rsidRDefault="00497613" w:rsidP="00142258">
            <w:pPr>
              <w:tabs>
                <w:tab w:val="left" w:pos="2880"/>
                <w:tab w:val="right" w:leader="underscore" w:pos="9072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68B873A" w14:textId="77777777" w:rsidR="005E0FC6" w:rsidRPr="005775B9" w:rsidRDefault="005E0FC6" w:rsidP="00167B9A">
      <w:pPr>
        <w:tabs>
          <w:tab w:val="left" w:pos="2880"/>
          <w:tab w:val="right" w:leader="underscore" w:pos="9072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31CF64D5" w14:textId="77777777" w:rsidR="00304C39" w:rsidRPr="005775B9" w:rsidRDefault="00304C39" w:rsidP="00FD4247">
      <w:pPr>
        <w:tabs>
          <w:tab w:val="left" w:pos="2880"/>
          <w:tab w:val="right" w:leader="underscore" w:pos="9072"/>
        </w:tabs>
        <w:rPr>
          <w:rFonts w:ascii="Arial" w:hAnsi="Arial" w:cs="Arial"/>
          <w:b/>
          <w:sz w:val="22"/>
          <w:szCs w:val="22"/>
        </w:rPr>
      </w:pPr>
    </w:p>
    <w:p w14:paraId="7C5C1205" w14:textId="77777777" w:rsidR="00DB2661" w:rsidRDefault="00DB2661" w:rsidP="002B4633">
      <w:pPr>
        <w:jc w:val="right"/>
        <w:rPr>
          <w:rFonts w:ascii="Arial" w:hAnsi="Arial" w:cs="Arial"/>
          <w:sz w:val="22"/>
          <w:szCs w:val="22"/>
        </w:rPr>
      </w:pPr>
    </w:p>
    <w:p w14:paraId="732C576E" w14:textId="77777777" w:rsidR="005E0FC6" w:rsidRDefault="005E0FC6" w:rsidP="0076790D">
      <w:pPr>
        <w:rPr>
          <w:rFonts w:ascii="Arial" w:hAnsi="Arial" w:cs="Arial"/>
          <w:sz w:val="22"/>
          <w:szCs w:val="22"/>
        </w:rPr>
      </w:pPr>
    </w:p>
    <w:p w14:paraId="0722FC58" w14:textId="77777777" w:rsidR="005E0FC6" w:rsidRDefault="005E0FC6" w:rsidP="0076790D">
      <w:pPr>
        <w:rPr>
          <w:rFonts w:ascii="Arial" w:hAnsi="Arial" w:cs="Arial"/>
          <w:sz w:val="22"/>
          <w:szCs w:val="22"/>
        </w:rPr>
      </w:pPr>
    </w:p>
    <w:p w14:paraId="6437664D" w14:textId="77777777" w:rsidR="005E0FC6" w:rsidRDefault="005E0FC6" w:rsidP="0076790D">
      <w:pPr>
        <w:rPr>
          <w:rFonts w:ascii="Arial" w:hAnsi="Arial" w:cs="Arial"/>
          <w:sz w:val="22"/>
          <w:szCs w:val="22"/>
        </w:rPr>
      </w:pPr>
    </w:p>
    <w:p w14:paraId="3C5C89DD" w14:textId="77777777" w:rsidR="005E0FC6" w:rsidRPr="00C439EE" w:rsidRDefault="005E0FC6" w:rsidP="0076790D">
      <w:pPr>
        <w:rPr>
          <w:rFonts w:ascii="Arial" w:hAnsi="Arial" w:cs="Arial"/>
          <w:sz w:val="22"/>
          <w:szCs w:val="22"/>
        </w:rPr>
      </w:pPr>
    </w:p>
    <w:tbl>
      <w:tblPr>
        <w:tblW w:w="9828" w:type="dxa"/>
        <w:tblLook w:val="01E0" w:firstRow="1" w:lastRow="1" w:firstColumn="1" w:lastColumn="1" w:noHBand="0" w:noVBand="0"/>
      </w:tblPr>
      <w:tblGrid>
        <w:gridCol w:w="2088"/>
        <w:gridCol w:w="540"/>
        <w:gridCol w:w="3420"/>
        <w:gridCol w:w="540"/>
        <w:gridCol w:w="3240"/>
      </w:tblGrid>
      <w:tr w:rsidR="00054E85" w:rsidRPr="00142258" w14:paraId="63681723" w14:textId="77777777" w:rsidTr="00142258">
        <w:tc>
          <w:tcPr>
            <w:tcW w:w="2088" w:type="dxa"/>
            <w:tcBorders>
              <w:bottom w:val="single" w:sz="4" w:space="0" w:color="auto"/>
            </w:tcBorders>
          </w:tcPr>
          <w:p w14:paraId="4521C0B9" w14:textId="77777777" w:rsidR="00054E85" w:rsidRPr="00142258" w:rsidRDefault="00054E85" w:rsidP="0014225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0" w:type="dxa"/>
          </w:tcPr>
          <w:p w14:paraId="3AEB4017" w14:textId="77777777" w:rsidR="00054E85" w:rsidRPr="00142258" w:rsidRDefault="00054E85" w:rsidP="0076790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6E0685C0" w14:textId="77777777" w:rsidR="00054E85" w:rsidRPr="00142258" w:rsidRDefault="00054E85" w:rsidP="0076790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0" w:type="dxa"/>
          </w:tcPr>
          <w:p w14:paraId="0B45F6F6" w14:textId="77777777" w:rsidR="00054E85" w:rsidRPr="00142258" w:rsidRDefault="00054E85" w:rsidP="0076790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14:paraId="161FF78A" w14:textId="77777777" w:rsidR="00054E85" w:rsidRPr="00142258" w:rsidRDefault="00054E85" w:rsidP="00142258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4E85" w:rsidRPr="00142258" w14:paraId="0C5DC835" w14:textId="77777777" w:rsidTr="00142258">
        <w:tc>
          <w:tcPr>
            <w:tcW w:w="2088" w:type="dxa"/>
            <w:tcBorders>
              <w:top w:val="single" w:sz="4" w:space="0" w:color="auto"/>
            </w:tcBorders>
          </w:tcPr>
          <w:p w14:paraId="2B4C87C9" w14:textId="77777777" w:rsidR="00054E85" w:rsidRPr="00142258" w:rsidRDefault="00054E85" w:rsidP="0076790D">
            <w:pPr>
              <w:rPr>
                <w:rFonts w:ascii="Arial" w:hAnsi="Arial" w:cs="Arial"/>
                <w:vertAlign w:val="superscript"/>
                <w:lang w:val="en-GB"/>
              </w:rPr>
            </w:pPr>
            <w:r w:rsidRPr="00142258">
              <w:rPr>
                <w:rFonts w:ascii="Arial" w:hAnsi="Arial" w:cs="Arial"/>
                <w:vertAlign w:val="superscript"/>
                <w:lang w:val="en-GB"/>
              </w:rPr>
              <w:t>date</w:t>
            </w:r>
          </w:p>
        </w:tc>
        <w:tc>
          <w:tcPr>
            <w:tcW w:w="540" w:type="dxa"/>
          </w:tcPr>
          <w:p w14:paraId="3201FD57" w14:textId="77777777" w:rsidR="00054E85" w:rsidRPr="00142258" w:rsidRDefault="00054E85" w:rsidP="0076790D">
            <w:pPr>
              <w:rPr>
                <w:rFonts w:ascii="Arial" w:hAnsi="Arial" w:cs="Arial"/>
                <w:vertAlign w:val="superscript"/>
                <w:lang w:val="en-GB"/>
              </w:rPr>
            </w:pPr>
          </w:p>
        </w:tc>
        <w:tc>
          <w:tcPr>
            <w:tcW w:w="3420" w:type="dxa"/>
            <w:tcBorders>
              <w:top w:val="single" w:sz="4" w:space="0" w:color="auto"/>
            </w:tcBorders>
          </w:tcPr>
          <w:p w14:paraId="1160CBD9" w14:textId="77777777" w:rsidR="00054E85" w:rsidRPr="00142258" w:rsidRDefault="00054E85" w:rsidP="0076790D">
            <w:pPr>
              <w:rPr>
                <w:rFonts w:ascii="Arial" w:hAnsi="Arial" w:cs="Arial"/>
                <w:vertAlign w:val="superscript"/>
                <w:lang w:val="en-GB"/>
              </w:rPr>
            </w:pPr>
            <w:r w:rsidRPr="00142258">
              <w:rPr>
                <w:rFonts w:ascii="Arial" w:hAnsi="Arial" w:cs="Arial"/>
                <w:vertAlign w:val="superscript"/>
                <w:lang w:val="en-GB"/>
              </w:rPr>
              <w:t>signature President</w:t>
            </w:r>
          </w:p>
        </w:tc>
        <w:tc>
          <w:tcPr>
            <w:tcW w:w="540" w:type="dxa"/>
          </w:tcPr>
          <w:p w14:paraId="4979041F" w14:textId="77777777" w:rsidR="00054E85" w:rsidRPr="00142258" w:rsidRDefault="00054E85" w:rsidP="0076790D">
            <w:pPr>
              <w:rPr>
                <w:rFonts w:ascii="Arial" w:hAnsi="Arial" w:cs="Arial"/>
                <w:vertAlign w:val="superscript"/>
                <w:lang w:val="en-GB"/>
              </w:rPr>
            </w:pPr>
          </w:p>
        </w:tc>
        <w:tc>
          <w:tcPr>
            <w:tcW w:w="3240" w:type="dxa"/>
            <w:tcBorders>
              <w:top w:val="single" w:sz="4" w:space="0" w:color="auto"/>
            </w:tcBorders>
          </w:tcPr>
          <w:p w14:paraId="429FED42" w14:textId="77777777" w:rsidR="00054E85" w:rsidRPr="00142258" w:rsidRDefault="00054E85" w:rsidP="0076790D">
            <w:pPr>
              <w:rPr>
                <w:rFonts w:ascii="Arial" w:hAnsi="Arial" w:cs="Arial"/>
                <w:vertAlign w:val="superscript"/>
                <w:lang w:val="en-GB"/>
              </w:rPr>
            </w:pPr>
            <w:r w:rsidRPr="00142258">
              <w:rPr>
                <w:rFonts w:ascii="Arial" w:hAnsi="Arial" w:cs="Arial"/>
                <w:vertAlign w:val="superscript"/>
                <w:lang w:val="en-GB"/>
              </w:rPr>
              <w:t>signature Secretary</w:t>
            </w:r>
          </w:p>
        </w:tc>
      </w:tr>
    </w:tbl>
    <w:p w14:paraId="04D65AD2" w14:textId="77777777" w:rsidR="00CD60D8" w:rsidRPr="0088586F" w:rsidRDefault="00CD60D8" w:rsidP="00054E85">
      <w:pPr>
        <w:rPr>
          <w:lang w:val="en-GB"/>
        </w:rPr>
      </w:pPr>
    </w:p>
    <w:sectPr w:rsidR="00CD60D8" w:rsidRPr="0088586F" w:rsidSect="00F064A5">
      <w:headerReference w:type="default" r:id="rId9"/>
      <w:pgSz w:w="11907" w:h="16840" w:code="9"/>
      <w:pgMar w:top="540" w:right="1287" w:bottom="719" w:left="1021" w:header="720" w:footer="397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BEDC25" w14:textId="77777777" w:rsidR="0032765E" w:rsidRDefault="0032765E">
      <w:r>
        <w:separator/>
      </w:r>
    </w:p>
  </w:endnote>
  <w:endnote w:type="continuationSeparator" w:id="0">
    <w:p w14:paraId="302C824B" w14:textId="77777777" w:rsidR="0032765E" w:rsidRDefault="00327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ews Gothic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LaM Display">
    <w:panose1 w:val="02010000000000000000"/>
    <w:charset w:val="4D"/>
    <w:family w:val="auto"/>
    <w:pitch w:val="variable"/>
    <w:sig w:usb0="8000206F" w:usb1="42000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6E613D" w14:textId="77777777" w:rsidR="0032765E" w:rsidRDefault="0032765E">
      <w:r>
        <w:separator/>
      </w:r>
    </w:p>
  </w:footnote>
  <w:footnote w:type="continuationSeparator" w:id="0">
    <w:p w14:paraId="5E6F7060" w14:textId="77777777" w:rsidR="0032765E" w:rsidRDefault="003276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A7136" w14:textId="2DEF6254" w:rsidR="005E0FC6" w:rsidRDefault="009C2EC1">
    <w:pPr>
      <w:pStyle w:val="Kopfzeile"/>
    </w:pPr>
    <w:r w:rsidRPr="009C2EC1">
      <w:rPr>
        <w:noProof/>
      </w:rPr>
      <w:drawing>
        <wp:anchor distT="0" distB="0" distL="114300" distR="114300" simplePos="0" relativeHeight="251662848" behindDoc="0" locked="0" layoutInCell="1" allowOverlap="1" wp14:anchorId="315AF795" wp14:editId="6CAC8007">
          <wp:simplePos x="0" y="0"/>
          <wp:positionH relativeFrom="column">
            <wp:posOffset>-664573</wp:posOffset>
          </wp:positionH>
          <wp:positionV relativeFrom="paragraph">
            <wp:posOffset>-814490</wp:posOffset>
          </wp:positionV>
          <wp:extent cx="7542081" cy="1944564"/>
          <wp:effectExtent l="0" t="0" r="1905" b="0"/>
          <wp:wrapNone/>
          <wp:docPr id="13314" name="Picture 2" descr="Generiertes Bild">
            <a:extLst xmlns:a="http://schemas.openxmlformats.org/drawingml/2006/main">
              <a:ext uri="{FF2B5EF4-FFF2-40B4-BE49-F238E27FC236}">
                <a16:creationId xmlns:a16="http://schemas.microsoft.com/office/drawing/2014/main" id="{60140425-6548-91B8-620C-7DBE060DFE8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14" name="Picture 2" descr="Generiertes Bild">
                    <a:extLst>
                      <a:ext uri="{FF2B5EF4-FFF2-40B4-BE49-F238E27FC236}">
                        <a16:creationId xmlns:a16="http://schemas.microsoft.com/office/drawing/2014/main" id="{60140425-6548-91B8-620C-7DBE060DFE8B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973" b="28398"/>
                  <a:stretch>
                    <a:fillRect/>
                  </a:stretch>
                </pic:blipFill>
                <pic:spPr bwMode="auto">
                  <a:xfrm>
                    <a:off x="0" y="0"/>
                    <a:ext cx="7542081" cy="19445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432E">
      <w:rPr>
        <w:rFonts w:ascii="Arial" w:hAnsi="Arial" w:cs="Arial"/>
        <w:noProof/>
        <w:sz w:val="18"/>
        <w:szCs w:val="18"/>
        <w:lang w:val="en-US"/>
      </w:rPr>
      <w:drawing>
        <wp:anchor distT="0" distB="0" distL="114300" distR="114300" simplePos="0" relativeHeight="251661824" behindDoc="0" locked="0" layoutInCell="1" allowOverlap="1" wp14:anchorId="01B95C49" wp14:editId="3BC07459">
          <wp:simplePos x="0" y="0"/>
          <wp:positionH relativeFrom="column">
            <wp:posOffset>0</wp:posOffset>
          </wp:positionH>
          <wp:positionV relativeFrom="paragraph">
            <wp:posOffset>-53975</wp:posOffset>
          </wp:positionV>
          <wp:extent cx="914400" cy="584200"/>
          <wp:effectExtent l="0" t="0" r="0" b="0"/>
          <wp:wrapNone/>
          <wp:docPr id="596178986" name="Grafik 5" descr="Ein Bild, das Grafiken, Grafikdesign, Logo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6178986" name="Grafik 5" descr="Ein Bild, das Grafiken, Grafikdesign, Logo, Schrif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0EAD"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7143B570" wp14:editId="539BF9F2">
              <wp:simplePos x="0" y="0"/>
              <wp:positionH relativeFrom="column">
                <wp:posOffset>2171065</wp:posOffset>
              </wp:positionH>
              <wp:positionV relativeFrom="paragraph">
                <wp:posOffset>-142875</wp:posOffset>
              </wp:positionV>
              <wp:extent cx="2952750" cy="1009650"/>
              <wp:effectExtent l="0" t="0" r="0" b="0"/>
              <wp:wrapSquare wrapText="bothSides"/>
              <wp:docPr id="185796141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52750" cy="1009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217A13" w14:textId="77777777" w:rsidR="005E0FC6" w:rsidRPr="002B4633" w:rsidRDefault="005E0FC6" w:rsidP="005E0FC6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B4633"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Deutscher Gehörlosen-Sportverband</w:t>
                          </w:r>
                        </w:p>
                        <w:p w14:paraId="3A55026B" w14:textId="77777777" w:rsidR="005E0FC6" w:rsidRPr="002B4633" w:rsidRDefault="005E0FC6" w:rsidP="005E0FC6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B4633"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Von-</w:t>
                          </w:r>
                          <w:proofErr w:type="spellStart"/>
                          <w:r w:rsidRPr="002B4633"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Hünefeld</w:t>
                          </w:r>
                          <w:proofErr w:type="spellEnd"/>
                          <w:r w:rsidRPr="002B4633"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-Str. 12</w:t>
                          </w:r>
                        </w:p>
                        <w:p w14:paraId="6A4AA2B4" w14:textId="77777777" w:rsidR="005E0FC6" w:rsidRPr="002B4633" w:rsidRDefault="005E0FC6" w:rsidP="005E0FC6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B4633"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 xml:space="preserve">58029 Köln    </w:t>
                          </w:r>
                          <w:r w:rsidRPr="002B4633"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ab/>
                          </w:r>
                          <w:r w:rsidRPr="002B4633"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ab/>
                          </w:r>
                          <w:r w:rsidRPr="002B4633"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ab/>
                          </w:r>
                          <w:r w:rsidRPr="002B4633"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ab/>
                            <w:t xml:space="preserve"> </w:t>
                          </w:r>
                        </w:p>
                        <w:p w14:paraId="4C50B971" w14:textId="77777777" w:rsidR="00BD0EAD" w:rsidRPr="002B4633" w:rsidRDefault="00BD0EAD" w:rsidP="005E0FC6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B4633"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Sportfest2024@gmail.com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43B570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170.95pt;margin-top:-11.25pt;width:232.5pt;height:79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" filled="f" stroked="f">
              <v:textbox>
                <w:txbxContent>
                  <w:p w14:paraId="57217A13" w14:textId="77777777" w:rsidR="005E0FC6" w:rsidRPr="002B4633" w:rsidRDefault="005E0FC6" w:rsidP="005E0FC6">
                    <w:pP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</w:pPr>
                    <w:r w:rsidRPr="002B4633"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>Deutscher Gehörlosen-Sportverband</w:t>
                    </w:r>
                  </w:p>
                  <w:p w14:paraId="3A55026B" w14:textId="77777777" w:rsidR="005E0FC6" w:rsidRPr="002B4633" w:rsidRDefault="005E0FC6" w:rsidP="005E0FC6">
                    <w:pP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</w:pPr>
                    <w:r w:rsidRPr="002B4633"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>Von-</w:t>
                    </w:r>
                    <w:proofErr w:type="spellStart"/>
                    <w:r w:rsidRPr="002B4633"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>Hünefeld</w:t>
                    </w:r>
                    <w:proofErr w:type="spellEnd"/>
                    <w:r w:rsidRPr="002B4633"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>-Str. 12</w:t>
                    </w:r>
                  </w:p>
                  <w:p w14:paraId="6A4AA2B4" w14:textId="77777777" w:rsidR="005E0FC6" w:rsidRPr="002B4633" w:rsidRDefault="005E0FC6" w:rsidP="005E0FC6">
                    <w:pP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</w:pPr>
                    <w:r w:rsidRPr="002B4633"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 xml:space="preserve">58029 Köln    </w:t>
                    </w:r>
                    <w:r w:rsidRPr="002B4633"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ab/>
                    </w:r>
                    <w:r w:rsidRPr="002B4633"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ab/>
                    </w:r>
                    <w:r w:rsidRPr="002B4633"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ab/>
                    </w:r>
                    <w:r w:rsidRPr="002B4633"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ab/>
                      <w:t xml:space="preserve"> </w:t>
                    </w:r>
                  </w:p>
                  <w:p w14:paraId="4C50B971" w14:textId="77777777" w:rsidR="00BD0EAD" w:rsidRPr="002B4633" w:rsidRDefault="00BD0EAD" w:rsidP="005E0FC6">
                    <w:pP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</w:pPr>
                    <w:r w:rsidRPr="002B4633"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>Sportfest2024@gmail.com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2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65A"/>
    <w:rsid w:val="00001CE9"/>
    <w:rsid w:val="000070CC"/>
    <w:rsid w:val="00026A30"/>
    <w:rsid w:val="00043386"/>
    <w:rsid w:val="00054E85"/>
    <w:rsid w:val="00063C5C"/>
    <w:rsid w:val="00070BCA"/>
    <w:rsid w:val="000D10B1"/>
    <w:rsid w:val="000F3342"/>
    <w:rsid w:val="00142258"/>
    <w:rsid w:val="00167B9A"/>
    <w:rsid w:val="00194377"/>
    <w:rsid w:val="001A476E"/>
    <w:rsid w:val="001D13BB"/>
    <w:rsid w:val="0020365A"/>
    <w:rsid w:val="002B19B1"/>
    <w:rsid w:val="002B4633"/>
    <w:rsid w:val="002E1C4A"/>
    <w:rsid w:val="00304C39"/>
    <w:rsid w:val="00306442"/>
    <w:rsid w:val="003271BD"/>
    <w:rsid w:val="0032765E"/>
    <w:rsid w:val="0037423E"/>
    <w:rsid w:val="00374E51"/>
    <w:rsid w:val="003B1E8A"/>
    <w:rsid w:val="00443936"/>
    <w:rsid w:val="0047509D"/>
    <w:rsid w:val="00497613"/>
    <w:rsid w:val="004A1A7D"/>
    <w:rsid w:val="004D1449"/>
    <w:rsid w:val="004F1BF0"/>
    <w:rsid w:val="00500C8E"/>
    <w:rsid w:val="005775B9"/>
    <w:rsid w:val="00583D6B"/>
    <w:rsid w:val="0058624D"/>
    <w:rsid w:val="005A29F0"/>
    <w:rsid w:val="005A5210"/>
    <w:rsid w:val="005E0FC6"/>
    <w:rsid w:val="006C6E1A"/>
    <w:rsid w:val="006D4259"/>
    <w:rsid w:val="006F761F"/>
    <w:rsid w:val="007303FC"/>
    <w:rsid w:val="007363CE"/>
    <w:rsid w:val="007613CC"/>
    <w:rsid w:val="00765EDC"/>
    <w:rsid w:val="0076790D"/>
    <w:rsid w:val="007976D2"/>
    <w:rsid w:val="007C2373"/>
    <w:rsid w:val="00816B9B"/>
    <w:rsid w:val="008372CE"/>
    <w:rsid w:val="00843763"/>
    <w:rsid w:val="008500A7"/>
    <w:rsid w:val="00866F12"/>
    <w:rsid w:val="00880F2F"/>
    <w:rsid w:val="0088586F"/>
    <w:rsid w:val="008A7503"/>
    <w:rsid w:val="008B1BB9"/>
    <w:rsid w:val="008B5EA3"/>
    <w:rsid w:val="00914552"/>
    <w:rsid w:val="00927690"/>
    <w:rsid w:val="00980071"/>
    <w:rsid w:val="009867B8"/>
    <w:rsid w:val="009C2EC1"/>
    <w:rsid w:val="009D0AA7"/>
    <w:rsid w:val="009E4586"/>
    <w:rsid w:val="00A46D72"/>
    <w:rsid w:val="00A702EC"/>
    <w:rsid w:val="00A87FD2"/>
    <w:rsid w:val="00AF1CC4"/>
    <w:rsid w:val="00AF408A"/>
    <w:rsid w:val="00B26D55"/>
    <w:rsid w:val="00B75884"/>
    <w:rsid w:val="00BD0EAD"/>
    <w:rsid w:val="00C07EF4"/>
    <w:rsid w:val="00C23562"/>
    <w:rsid w:val="00C23C89"/>
    <w:rsid w:val="00C439EE"/>
    <w:rsid w:val="00C715A7"/>
    <w:rsid w:val="00CA7B21"/>
    <w:rsid w:val="00CD60D8"/>
    <w:rsid w:val="00CE4658"/>
    <w:rsid w:val="00D07B12"/>
    <w:rsid w:val="00D5199C"/>
    <w:rsid w:val="00D678EA"/>
    <w:rsid w:val="00DB2661"/>
    <w:rsid w:val="00DD48AE"/>
    <w:rsid w:val="00DF4447"/>
    <w:rsid w:val="00DF6F6A"/>
    <w:rsid w:val="00DF7EE9"/>
    <w:rsid w:val="00E3537B"/>
    <w:rsid w:val="00E5331F"/>
    <w:rsid w:val="00E5432E"/>
    <w:rsid w:val="00E83AFC"/>
    <w:rsid w:val="00EF0A5F"/>
    <w:rsid w:val="00EF35B6"/>
    <w:rsid w:val="00F064A5"/>
    <w:rsid w:val="00F2732E"/>
    <w:rsid w:val="00F27EDD"/>
    <w:rsid w:val="00F8612D"/>
    <w:rsid w:val="00F86A28"/>
    <w:rsid w:val="00FA513F"/>
    <w:rsid w:val="00FA7779"/>
    <w:rsid w:val="00FD0DBB"/>
    <w:rsid w:val="00FD4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92D9A16"/>
  <w15:chartTrackingRefBased/>
  <w15:docId w15:val="{3C374BF9-C392-409A-84A8-50304725D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2EC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gsbunt">
    <w:name w:val="dgs_bunt"/>
    <w:basedOn w:val="Standard"/>
    <w:rsid w:val="0020365A"/>
    <w:rPr>
      <w:szCs w:val="20"/>
    </w:rPr>
  </w:style>
  <w:style w:type="character" w:styleId="Hyperlink">
    <w:name w:val="Hyperlink"/>
    <w:rsid w:val="0020365A"/>
    <w:rPr>
      <w:color w:val="0000FF"/>
      <w:u w:val="single"/>
    </w:rPr>
  </w:style>
  <w:style w:type="paragraph" w:styleId="Textkrper">
    <w:name w:val="Body Text"/>
    <w:basedOn w:val="Standard"/>
    <w:rsid w:val="0020365A"/>
    <w:pPr>
      <w:tabs>
        <w:tab w:val="right" w:pos="709"/>
        <w:tab w:val="left" w:pos="2836"/>
        <w:tab w:val="left" w:pos="5273"/>
        <w:tab w:val="left" w:pos="5671"/>
        <w:tab w:val="left" w:pos="7938"/>
      </w:tabs>
      <w:jc w:val="center"/>
    </w:pPr>
    <w:rPr>
      <w:rFonts w:ascii="News Gothic" w:hAnsi="News Gothic"/>
      <w:sz w:val="18"/>
      <w:szCs w:val="20"/>
    </w:rPr>
  </w:style>
  <w:style w:type="paragraph" w:styleId="Kopfzeile">
    <w:name w:val="header"/>
    <w:basedOn w:val="Standard"/>
    <w:rsid w:val="004A1A7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A1A7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866F1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F35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9C2EC1"/>
    <w:rPr>
      <w:b/>
      <w:bCs/>
    </w:rPr>
  </w:style>
  <w:style w:type="paragraph" w:styleId="KeinLeerraum">
    <w:name w:val="No Spacing"/>
    <w:uiPriority w:val="1"/>
    <w:qFormat/>
    <w:rsid w:val="009C2EC1"/>
    <w:rPr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2EC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Anne\Anwendungsdaten\Microsoft\Vorlagen\brief01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74D665E57D0B4D9003CF20F474E24E" ma:contentTypeVersion="8" ma:contentTypeDescription="Ein neues Dokument erstellen." ma:contentTypeScope="" ma:versionID="406a95e7786c18ccbcc768905e67a625">
  <xsd:schema xmlns:xsd="http://www.w3.org/2001/XMLSchema" xmlns:xs="http://www.w3.org/2001/XMLSchema" xmlns:p="http://schemas.microsoft.com/office/2006/metadata/properties" xmlns:ns2="b624c4f9-468f-46d2-9d61-4b9dacb89494" targetNamespace="http://schemas.microsoft.com/office/2006/metadata/properties" ma:root="true" ma:fieldsID="9262334c170ece11147883f517c11196" ns2:_="">
    <xsd:import namespace="b624c4f9-468f-46d2-9d61-4b9dacb894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24c4f9-468f-46d2-9d61-4b9dacb894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B7D7CC-2D0C-4AB6-869B-66E6328E9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24c4f9-468f-46d2-9d61-4b9dacb894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E397B3-DE9B-4770-9623-DF1E8827EF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187B44-5690-434F-9150-F5562D1CF6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C:\Dokumente und Einstellungen\Anne\Anwendungsdaten\Microsoft\Vorlagen\brief01.dot</Template>
  <TotalTime>0</TotalTime>
  <Pages>1</Pages>
  <Words>76</Words>
  <Characters>503</Characters>
  <Application>Microsoft Office Word</Application>
  <DocSecurity>0</DocSecurity>
  <Lines>83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DEUTSCHER GEHÖRLOSEN-SPORTVERBAND</vt:lpstr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DEUTSCHER GEHÖRLOSEN-SPORTVERBAND</dc:title>
  <dc:subject/>
  <dc:creator>Computer</dc:creator>
  <cp:keywords/>
  <cp:lastModifiedBy>Daniel Haffke</cp:lastModifiedBy>
  <cp:revision>4</cp:revision>
  <cp:lastPrinted>2008-03-04T14:20:00Z</cp:lastPrinted>
  <dcterms:created xsi:type="dcterms:W3CDTF">2026-01-28T18:53:00Z</dcterms:created>
  <dcterms:modified xsi:type="dcterms:W3CDTF">2026-02-04T22:23:00Z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1740521138</vt:i4>
  </property>
  <property fmtid="{D5CDD505-2E9C-101B-9397-08002B2CF9AE}" pid="3" name="_EmailSubject">
    <vt:lpwstr>schwimm homepage</vt:lpwstr>
  </property>
  <property fmtid="{D5CDD505-2E9C-101B-9397-08002B2CF9AE}" pid="4" name="_AuthorEmail">
    <vt:lpwstr>a.koester@dg-sv.de</vt:lpwstr>
  </property>
  <property fmtid="{D5CDD505-2E9C-101B-9397-08002B2CF9AE}" pid="5" name="_AuthorEmailDisplayName">
    <vt:lpwstr>Anne Köster</vt:lpwstr>
  </property>
  <property fmtid="{D5CDD505-2E9C-101B-9397-08002B2CF9AE}" pid="6" name="_ReviewingToolsShownOnce">
    <vt:lpwstr/>
  </property>
</Properties>
</file>